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F36A3" w14:textId="3454038A" w:rsidR="000D0566" w:rsidRPr="00C03FE8" w:rsidRDefault="000D0566" w:rsidP="00D9288F">
      <w:pPr>
        <w:pStyle w:val="LuogoeData"/>
      </w:pPr>
      <w:r w:rsidRPr="00C03FE8">
        <w:t xml:space="preserve">Potenza, </w:t>
      </w:r>
      <w:r w:rsidR="009873B6">
        <w:t>11 aprile</w:t>
      </w:r>
      <w:r w:rsidR="00121346">
        <w:t xml:space="preserve"> 2021</w:t>
      </w:r>
    </w:p>
    <w:p w14:paraId="16FB3FDD" w14:textId="5E31EE6D" w:rsidR="005C591E" w:rsidRPr="00FE3D79" w:rsidRDefault="00374A29" w:rsidP="005C591E">
      <w:pPr>
        <w:pStyle w:val="Testonormale"/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Emergenza Covid, </w:t>
      </w:r>
      <w:r w:rsidR="00791CCE">
        <w:rPr>
          <w:rFonts w:ascii="Arial" w:hAnsi="Arial" w:cs="Arial"/>
          <w:b/>
          <w:bCs/>
          <w:sz w:val="24"/>
          <w:szCs w:val="24"/>
        </w:rPr>
        <w:t>Bardi firma ordinanza n. 17</w:t>
      </w:r>
    </w:p>
    <w:p w14:paraId="27F9939E" w14:textId="2CA0DFDA" w:rsidR="00FE3D79" w:rsidRDefault="00FE3D79" w:rsidP="005C591E">
      <w:pPr>
        <w:pStyle w:val="Testonormale"/>
        <w:spacing w:line="276" w:lineRule="auto"/>
        <w:rPr>
          <w:rFonts w:ascii="Arial" w:hAnsi="Arial" w:cs="Arial"/>
          <w:sz w:val="24"/>
          <w:szCs w:val="24"/>
        </w:rPr>
      </w:pPr>
    </w:p>
    <w:p w14:paraId="32B884AA" w14:textId="77777777" w:rsidR="00FE3D79" w:rsidRDefault="00FE3D79" w:rsidP="005C591E">
      <w:pPr>
        <w:pStyle w:val="Testonormale"/>
        <w:spacing w:line="276" w:lineRule="auto"/>
        <w:rPr>
          <w:rFonts w:ascii="Arial" w:hAnsi="Arial" w:cs="Arial"/>
          <w:sz w:val="24"/>
          <w:szCs w:val="24"/>
        </w:rPr>
      </w:pPr>
    </w:p>
    <w:p w14:paraId="2E8A20A0" w14:textId="77777777" w:rsidR="00791CCE" w:rsidRPr="00791CCE" w:rsidRDefault="001E4014" w:rsidP="00791CCE">
      <w:pPr>
        <w:pStyle w:val="Testonormale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91CCE">
        <w:rPr>
          <w:rFonts w:ascii="Arial" w:hAnsi="Arial" w:cs="Arial"/>
          <w:sz w:val="24"/>
          <w:szCs w:val="24"/>
        </w:rPr>
        <w:t>Da domani</w:t>
      </w:r>
      <w:r w:rsidR="0077062F" w:rsidRPr="00791CCE">
        <w:rPr>
          <w:rFonts w:ascii="Arial" w:hAnsi="Arial" w:cs="Arial"/>
          <w:sz w:val="24"/>
          <w:szCs w:val="24"/>
        </w:rPr>
        <w:t xml:space="preserve"> </w:t>
      </w:r>
      <w:r w:rsidRPr="00791CCE">
        <w:rPr>
          <w:rFonts w:ascii="Arial" w:hAnsi="Arial" w:cs="Arial"/>
          <w:sz w:val="24"/>
          <w:szCs w:val="24"/>
        </w:rPr>
        <w:t xml:space="preserve">12 aprile </w:t>
      </w:r>
      <w:r w:rsidR="001D069D" w:rsidRPr="00791CCE">
        <w:rPr>
          <w:rFonts w:ascii="Arial" w:hAnsi="Arial" w:cs="Arial"/>
          <w:sz w:val="24"/>
          <w:szCs w:val="24"/>
        </w:rPr>
        <w:t xml:space="preserve">e fino al 18 aprile 2021 </w:t>
      </w:r>
      <w:r w:rsidRPr="00791CCE">
        <w:rPr>
          <w:rFonts w:ascii="Arial" w:hAnsi="Arial" w:cs="Arial"/>
          <w:sz w:val="24"/>
          <w:szCs w:val="24"/>
        </w:rPr>
        <w:t>le</w:t>
      </w:r>
      <w:r w:rsidR="001D069D" w:rsidRPr="00791CCE">
        <w:rPr>
          <w:rFonts w:ascii="Arial" w:hAnsi="Arial" w:cs="Arial"/>
          <w:sz w:val="24"/>
          <w:szCs w:val="24"/>
        </w:rPr>
        <w:t xml:space="preserve"> disposizioni </w:t>
      </w:r>
      <w:r w:rsidRPr="00791CCE">
        <w:rPr>
          <w:rFonts w:ascii="Arial" w:hAnsi="Arial" w:cs="Arial"/>
          <w:sz w:val="24"/>
          <w:szCs w:val="24"/>
        </w:rPr>
        <w:t xml:space="preserve">relative alla zona </w:t>
      </w:r>
      <w:r w:rsidR="00F4011B" w:rsidRPr="00791CCE">
        <w:rPr>
          <w:rFonts w:ascii="Arial" w:hAnsi="Arial" w:cs="Arial"/>
          <w:sz w:val="24"/>
          <w:szCs w:val="24"/>
        </w:rPr>
        <w:t xml:space="preserve">rossa </w:t>
      </w:r>
      <w:r w:rsidRPr="00791CCE">
        <w:rPr>
          <w:rFonts w:ascii="Arial" w:hAnsi="Arial" w:cs="Arial"/>
          <w:sz w:val="24"/>
          <w:szCs w:val="24"/>
        </w:rPr>
        <w:t>si applicano</w:t>
      </w:r>
      <w:r w:rsidR="001D069D" w:rsidRPr="00791CCE">
        <w:rPr>
          <w:rFonts w:ascii="Arial" w:hAnsi="Arial" w:cs="Arial"/>
          <w:sz w:val="24"/>
          <w:szCs w:val="24"/>
        </w:rPr>
        <w:t xml:space="preserve"> al </w:t>
      </w:r>
      <w:r w:rsidR="00F4011B" w:rsidRPr="00791CCE">
        <w:rPr>
          <w:rFonts w:ascii="Arial" w:hAnsi="Arial" w:cs="Arial"/>
          <w:sz w:val="24"/>
          <w:szCs w:val="24"/>
        </w:rPr>
        <w:t>Comune di</w:t>
      </w:r>
      <w:r w:rsidR="001D069D" w:rsidRPr="00791CCE">
        <w:rPr>
          <w:rFonts w:ascii="Arial" w:hAnsi="Arial" w:cs="Arial"/>
          <w:sz w:val="24"/>
          <w:szCs w:val="24"/>
        </w:rPr>
        <w:t xml:space="preserve"> Palazzo San Gervasio</w:t>
      </w:r>
      <w:r w:rsidR="00F4011B" w:rsidRPr="00791CCE">
        <w:rPr>
          <w:rFonts w:ascii="Arial" w:hAnsi="Arial" w:cs="Arial"/>
          <w:sz w:val="24"/>
          <w:szCs w:val="24"/>
        </w:rPr>
        <w:t>.</w:t>
      </w:r>
      <w:r w:rsidR="00F072BD" w:rsidRPr="00791CCE">
        <w:rPr>
          <w:rFonts w:ascii="Arial" w:hAnsi="Arial" w:cs="Arial"/>
          <w:sz w:val="24"/>
          <w:szCs w:val="24"/>
        </w:rPr>
        <w:t xml:space="preserve"> </w:t>
      </w:r>
    </w:p>
    <w:p w14:paraId="2D095656" w14:textId="3C94ABA8" w:rsidR="009873B6" w:rsidRPr="00791CCE" w:rsidRDefault="00F072BD" w:rsidP="00791CCE">
      <w:pPr>
        <w:pStyle w:val="Testonormale"/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791CCE">
        <w:rPr>
          <w:rFonts w:ascii="Arial" w:hAnsi="Arial" w:cs="Arial"/>
          <w:sz w:val="24"/>
          <w:szCs w:val="24"/>
        </w:rPr>
        <w:t>E’</w:t>
      </w:r>
      <w:proofErr w:type="gramEnd"/>
      <w:r w:rsidRPr="00791CCE">
        <w:rPr>
          <w:rFonts w:ascii="Arial" w:hAnsi="Arial" w:cs="Arial"/>
          <w:sz w:val="24"/>
          <w:szCs w:val="24"/>
        </w:rPr>
        <w:t xml:space="preserve"> quanto stabilisce l’ordinanza </w:t>
      </w:r>
      <w:r w:rsidR="00303945" w:rsidRPr="00791CCE">
        <w:rPr>
          <w:rFonts w:ascii="Arial" w:hAnsi="Arial" w:cs="Arial"/>
          <w:sz w:val="24"/>
          <w:szCs w:val="24"/>
        </w:rPr>
        <w:t xml:space="preserve">n. 17 firmata </w:t>
      </w:r>
      <w:r w:rsidR="0069763A" w:rsidRPr="00791CCE">
        <w:rPr>
          <w:rFonts w:ascii="Arial" w:hAnsi="Arial" w:cs="Arial"/>
          <w:sz w:val="24"/>
          <w:szCs w:val="24"/>
        </w:rPr>
        <w:t>oggi dal presidente della Regione Basilicata</w:t>
      </w:r>
      <w:r w:rsidR="00374A29" w:rsidRPr="00791CCE">
        <w:rPr>
          <w:rFonts w:ascii="Arial" w:hAnsi="Arial" w:cs="Arial"/>
          <w:sz w:val="24"/>
          <w:szCs w:val="24"/>
        </w:rPr>
        <w:t>,</w:t>
      </w:r>
      <w:r w:rsidR="002629F9" w:rsidRPr="00791CCE">
        <w:rPr>
          <w:rFonts w:ascii="Arial" w:hAnsi="Arial" w:cs="Arial"/>
          <w:sz w:val="24"/>
          <w:szCs w:val="24"/>
        </w:rPr>
        <w:t xml:space="preserve"> pubblicata sullo speciale del Bur n. </w:t>
      </w:r>
      <w:r w:rsidR="00374A29" w:rsidRPr="00791CCE">
        <w:rPr>
          <w:rFonts w:ascii="Arial" w:hAnsi="Arial" w:cs="Arial"/>
          <w:sz w:val="24"/>
          <w:szCs w:val="24"/>
        </w:rPr>
        <w:t>31 dell’11 aprile 2021 e sul sito istituzionale.</w:t>
      </w:r>
    </w:p>
    <w:p w14:paraId="77AD3584" w14:textId="4AEAF201" w:rsidR="00F072BD" w:rsidRPr="00791CCE" w:rsidRDefault="00F072BD" w:rsidP="00791CCE">
      <w:pPr>
        <w:pStyle w:val="Testonormale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4EB6907" w14:textId="77777777" w:rsidR="009F0A73" w:rsidRPr="00641E8E" w:rsidRDefault="009F0A73" w:rsidP="00641E8E">
      <w:pPr>
        <w:pStyle w:val="Testo"/>
      </w:pPr>
    </w:p>
    <w:p w14:paraId="0C8D9049" w14:textId="77777777" w:rsidR="00641E8E" w:rsidRPr="00641E8E" w:rsidRDefault="00641E8E" w:rsidP="00641E8E">
      <w:pPr>
        <w:pStyle w:val="Testo"/>
      </w:pPr>
    </w:p>
    <w:p w14:paraId="3AEAC2C8" w14:textId="77777777" w:rsidR="00DA7444" w:rsidRPr="00944CF6" w:rsidRDefault="00DA7444" w:rsidP="00DA7444">
      <w:pPr>
        <w:jc w:val="both"/>
        <w:rPr>
          <w:rFonts w:asciiTheme="minorHAnsi" w:hAnsiTheme="minorHAnsi" w:cstheme="minorHAnsi"/>
        </w:rPr>
      </w:pPr>
    </w:p>
    <w:p w14:paraId="24B31FA5" w14:textId="77777777" w:rsidR="003712E9" w:rsidRPr="003712E9" w:rsidRDefault="003712E9" w:rsidP="005B2A7E">
      <w:pPr>
        <w:jc w:val="both"/>
      </w:pPr>
    </w:p>
    <w:sectPr w:rsidR="003712E9" w:rsidRPr="003712E9" w:rsidSect="00A920C7">
      <w:headerReference w:type="default" r:id="rId8"/>
      <w:type w:val="continuous"/>
      <w:pgSz w:w="11906" w:h="16838" w:code="9"/>
      <w:pgMar w:top="251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766DB" w14:textId="77777777" w:rsidR="00247CC0" w:rsidRDefault="00247CC0">
      <w:r>
        <w:separator/>
      </w:r>
    </w:p>
  </w:endnote>
  <w:endnote w:type="continuationSeparator" w:id="0">
    <w:p w14:paraId="2C01C2CC" w14:textId="77777777" w:rsidR="00247CC0" w:rsidRDefault="00247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4A05A" w14:textId="77777777" w:rsidR="00247CC0" w:rsidRDefault="00247CC0">
      <w:r>
        <w:separator/>
      </w:r>
    </w:p>
  </w:footnote>
  <w:footnote w:type="continuationSeparator" w:id="0">
    <w:p w14:paraId="62545469" w14:textId="77777777" w:rsidR="00247CC0" w:rsidRDefault="00247C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B3F44" w14:textId="77777777" w:rsidR="000D0566" w:rsidRDefault="00ED6789">
    <w:r>
      <w:rPr>
        <w:noProof/>
      </w:rPr>
      <w:drawing>
        <wp:anchor distT="0" distB="0" distL="114300" distR="114300" simplePos="0" relativeHeight="251657728" behindDoc="1" locked="0" layoutInCell="0" allowOverlap="0" wp14:anchorId="774E7692" wp14:editId="1827BD99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10" cy="1518920"/>
          <wp:effectExtent l="0" t="0" r="2540" b="5080"/>
          <wp:wrapNone/>
          <wp:docPr id="1" name="Immagine 35" descr="C:\Documents and Settings\antcasor\Desktop\Carta intestata Ufficio Stampa - senza numero ce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5" descr="C:\Documents and Settings\antcasor\Desktop\Carta intestata Ufficio Stampa - senza numero ce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9B2521C"/>
    <w:lvl w:ilvl="0">
      <w:start w:val="1"/>
      <w:numFmt w:val="decimal"/>
      <w:lvlText w:val="%1."/>
      <w:lvlJc w:val="left"/>
      <w:pPr>
        <w:tabs>
          <w:tab w:val="num" w:pos="2976"/>
        </w:tabs>
        <w:ind w:left="2976" w:hanging="360"/>
      </w:pPr>
    </w:lvl>
  </w:abstractNum>
  <w:abstractNum w:abstractNumId="1" w15:restartNumberingAfterBreak="0">
    <w:nsid w:val="FFFFFF7D"/>
    <w:multiLevelType w:val="singleLevel"/>
    <w:tmpl w:val="865E27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D505B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15443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C0CF3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922688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E6BE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F24FB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27437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9464E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5"/>
    <w:multiLevelType w:val="multilevel"/>
    <w:tmpl w:val="00000005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57EB25AB"/>
    <w:multiLevelType w:val="hybridMultilevel"/>
    <w:tmpl w:val="7DBC330E"/>
    <w:lvl w:ilvl="0" w:tplc="77E04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30B5B"/>
    <w:multiLevelType w:val="hybridMultilevel"/>
    <w:tmpl w:val="BB4CC1FC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6F9A27EC"/>
    <w:multiLevelType w:val="hybridMultilevel"/>
    <w:tmpl w:val="FA4A717A"/>
    <w:lvl w:ilvl="0" w:tplc="02AE0F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7E4986"/>
    <w:multiLevelType w:val="hybridMultilevel"/>
    <w:tmpl w:val="FB00DC70"/>
    <w:lvl w:ilvl="0" w:tplc="B5BC9D46"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C161C5"/>
    <w:multiLevelType w:val="hybridMultilevel"/>
    <w:tmpl w:val="84E23998"/>
    <w:lvl w:ilvl="0" w:tplc="23DACB7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13"/>
  </w:num>
  <w:num w:numId="13">
    <w:abstractNumId w:val="11"/>
  </w:num>
  <w:num w:numId="14">
    <w:abstractNumId w:val="14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4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789"/>
    <w:rsid w:val="000001D6"/>
    <w:rsid w:val="00001F0D"/>
    <w:rsid w:val="00013406"/>
    <w:rsid w:val="000141FF"/>
    <w:rsid w:val="00015ED4"/>
    <w:rsid w:val="0002300A"/>
    <w:rsid w:val="00027301"/>
    <w:rsid w:val="00035929"/>
    <w:rsid w:val="00040A14"/>
    <w:rsid w:val="00041ABF"/>
    <w:rsid w:val="00044C97"/>
    <w:rsid w:val="00050E97"/>
    <w:rsid w:val="00060209"/>
    <w:rsid w:val="000647E2"/>
    <w:rsid w:val="00067D0A"/>
    <w:rsid w:val="0007137B"/>
    <w:rsid w:val="0007143D"/>
    <w:rsid w:val="00073F0E"/>
    <w:rsid w:val="00076F7A"/>
    <w:rsid w:val="000826BA"/>
    <w:rsid w:val="000834B9"/>
    <w:rsid w:val="000836C4"/>
    <w:rsid w:val="00094CEA"/>
    <w:rsid w:val="000A27D7"/>
    <w:rsid w:val="000B0126"/>
    <w:rsid w:val="000B4964"/>
    <w:rsid w:val="000B5E8D"/>
    <w:rsid w:val="000B60C6"/>
    <w:rsid w:val="000C24FA"/>
    <w:rsid w:val="000C58D2"/>
    <w:rsid w:val="000C73A9"/>
    <w:rsid w:val="000D0566"/>
    <w:rsid w:val="000D2015"/>
    <w:rsid w:val="000D34BB"/>
    <w:rsid w:val="000D5D8A"/>
    <w:rsid w:val="000D7576"/>
    <w:rsid w:val="000D77E7"/>
    <w:rsid w:val="000E30C6"/>
    <w:rsid w:val="000E54F5"/>
    <w:rsid w:val="000F6D43"/>
    <w:rsid w:val="000F77F5"/>
    <w:rsid w:val="00101667"/>
    <w:rsid w:val="00105295"/>
    <w:rsid w:val="001111BF"/>
    <w:rsid w:val="00114C83"/>
    <w:rsid w:val="00115E47"/>
    <w:rsid w:val="00121346"/>
    <w:rsid w:val="001215F1"/>
    <w:rsid w:val="0013527D"/>
    <w:rsid w:val="00141FF7"/>
    <w:rsid w:val="00143101"/>
    <w:rsid w:val="00162E04"/>
    <w:rsid w:val="001646A5"/>
    <w:rsid w:val="00165EFA"/>
    <w:rsid w:val="0016662C"/>
    <w:rsid w:val="00166D64"/>
    <w:rsid w:val="001716C2"/>
    <w:rsid w:val="00174B9F"/>
    <w:rsid w:val="00175FC5"/>
    <w:rsid w:val="00176419"/>
    <w:rsid w:val="001765D2"/>
    <w:rsid w:val="0017729D"/>
    <w:rsid w:val="001805D3"/>
    <w:rsid w:val="00180790"/>
    <w:rsid w:val="001816AA"/>
    <w:rsid w:val="001831C6"/>
    <w:rsid w:val="0018399D"/>
    <w:rsid w:val="00183CB6"/>
    <w:rsid w:val="00185C88"/>
    <w:rsid w:val="00190F5A"/>
    <w:rsid w:val="00194225"/>
    <w:rsid w:val="00197457"/>
    <w:rsid w:val="001A477F"/>
    <w:rsid w:val="001A5FB8"/>
    <w:rsid w:val="001A7C29"/>
    <w:rsid w:val="001B0683"/>
    <w:rsid w:val="001B2192"/>
    <w:rsid w:val="001C6633"/>
    <w:rsid w:val="001C7EAE"/>
    <w:rsid w:val="001D069D"/>
    <w:rsid w:val="001D3A66"/>
    <w:rsid w:val="001D49FF"/>
    <w:rsid w:val="001D5ECA"/>
    <w:rsid w:val="001D5FF7"/>
    <w:rsid w:val="001E0D3D"/>
    <w:rsid w:val="001E4014"/>
    <w:rsid w:val="001F01A9"/>
    <w:rsid w:val="001F3BFF"/>
    <w:rsid w:val="001F3F48"/>
    <w:rsid w:val="00203F0E"/>
    <w:rsid w:val="00211445"/>
    <w:rsid w:val="00213054"/>
    <w:rsid w:val="00223328"/>
    <w:rsid w:val="00223D79"/>
    <w:rsid w:val="002315E1"/>
    <w:rsid w:val="00231813"/>
    <w:rsid w:val="00235CDD"/>
    <w:rsid w:val="002368E5"/>
    <w:rsid w:val="00247CC0"/>
    <w:rsid w:val="0025086A"/>
    <w:rsid w:val="00250AFD"/>
    <w:rsid w:val="00251E36"/>
    <w:rsid w:val="00253BD1"/>
    <w:rsid w:val="002629F9"/>
    <w:rsid w:val="00262DBB"/>
    <w:rsid w:val="00275880"/>
    <w:rsid w:val="00276042"/>
    <w:rsid w:val="002801DE"/>
    <w:rsid w:val="00280F0F"/>
    <w:rsid w:val="0028518B"/>
    <w:rsid w:val="002910B8"/>
    <w:rsid w:val="00296537"/>
    <w:rsid w:val="00296D93"/>
    <w:rsid w:val="002A2B80"/>
    <w:rsid w:val="002B0EFA"/>
    <w:rsid w:val="002B11A6"/>
    <w:rsid w:val="002B3E25"/>
    <w:rsid w:val="002B55BA"/>
    <w:rsid w:val="002B59BD"/>
    <w:rsid w:val="002B5D48"/>
    <w:rsid w:val="002B63AE"/>
    <w:rsid w:val="002C121B"/>
    <w:rsid w:val="002C163C"/>
    <w:rsid w:val="002C3468"/>
    <w:rsid w:val="002C4B68"/>
    <w:rsid w:val="002C7924"/>
    <w:rsid w:val="002D046B"/>
    <w:rsid w:val="002D35A5"/>
    <w:rsid w:val="002E19DE"/>
    <w:rsid w:val="002E2CC0"/>
    <w:rsid w:val="002E3E4F"/>
    <w:rsid w:val="002E4DC0"/>
    <w:rsid w:val="002E79D3"/>
    <w:rsid w:val="002F0ADE"/>
    <w:rsid w:val="002F0B70"/>
    <w:rsid w:val="002F1C01"/>
    <w:rsid w:val="002F6F43"/>
    <w:rsid w:val="00303115"/>
    <w:rsid w:val="00303945"/>
    <w:rsid w:val="00306643"/>
    <w:rsid w:val="003105F4"/>
    <w:rsid w:val="00310B1E"/>
    <w:rsid w:val="0032019E"/>
    <w:rsid w:val="0033343C"/>
    <w:rsid w:val="00336275"/>
    <w:rsid w:val="00340301"/>
    <w:rsid w:val="003411F9"/>
    <w:rsid w:val="00344275"/>
    <w:rsid w:val="00347949"/>
    <w:rsid w:val="00364EFA"/>
    <w:rsid w:val="003712E9"/>
    <w:rsid w:val="00374A29"/>
    <w:rsid w:val="003769E1"/>
    <w:rsid w:val="00376BAB"/>
    <w:rsid w:val="00380147"/>
    <w:rsid w:val="00381CFB"/>
    <w:rsid w:val="00382A78"/>
    <w:rsid w:val="00382F2D"/>
    <w:rsid w:val="00383F42"/>
    <w:rsid w:val="0038659C"/>
    <w:rsid w:val="00386C38"/>
    <w:rsid w:val="00386F13"/>
    <w:rsid w:val="003872BF"/>
    <w:rsid w:val="003876DE"/>
    <w:rsid w:val="00397411"/>
    <w:rsid w:val="003A5A4B"/>
    <w:rsid w:val="003B2AEC"/>
    <w:rsid w:val="003C18F5"/>
    <w:rsid w:val="003C72CD"/>
    <w:rsid w:val="003D053E"/>
    <w:rsid w:val="003D3BFD"/>
    <w:rsid w:val="003D4EAC"/>
    <w:rsid w:val="003E15A3"/>
    <w:rsid w:val="003E1B75"/>
    <w:rsid w:val="003E1C86"/>
    <w:rsid w:val="003E348B"/>
    <w:rsid w:val="003E3FEC"/>
    <w:rsid w:val="003E43BA"/>
    <w:rsid w:val="003E4928"/>
    <w:rsid w:val="003E654C"/>
    <w:rsid w:val="003E74FC"/>
    <w:rsid w:val="003F19F9"/>
    <w:rsid w:val="003F1EF1"/>
    <w:rsid w:val="003F24F6"/>
    <w:rsid w:val="003F2C79"/>
    <w:rsid w:val="00400971"/>
    <w:rsid w:val="004155EE"/>
    <w:rsid w:val="004174B6"/>
    <w:rsid w:val="00420DC1"/>
    <w:rsid w:val="0042146C"/>
    <w:rsid w:val="00425B70"/>
    <w:rsid w:val="00426113"/>
    <w:rsid w:val="004310BB"/>
    <w:rsid w:val="00432035"/>
    <w:rsid w:val="004330B1"/>
    <w:rsid w:val="0043312B"/>
    <w:rsid w:val="00436220"/>
    <w:rsid w:val="00436863"/>
    <w:rsid w:val="004440D3"/>
    <w:rsid w:val="00447CA1"/>
    <w:rsid w:val="0045179C"/>
    <w:rsid w:val="00453A41"/>
    <w:rsid w:val="00456FAF"/>
    <w:rsid w:val="004573DA"/>
    <w:rsid w:val="00457ADA"/>
    <w:rsid w:val="00461FE0"/>
    <w:rsid w:val="0046233E"/>
    <w:rsid w:val="00463DA6"/>
    <w:rsid w:val="00464DC7"/>
    <w:rsid w:val="00466C40"/>
    <w:rsid w:val="00472581"/>
    <w:rsid w:val="004758B4"/>
    <w:rsid w:val="00477FEF"/>
    <w:rsid w:val="004905C4"/>
    <w:rsid w:val="00490EF1"/>
    <w:rsid w:val="00493AA4"/>
    <w:rsid w:val="00495745"/>
    <w:rsid w:val="004975E4"/>
    <w:rsid w:val="004A1D8A"/>
    <w:rsid w:val="004A3223"/>
    <w:rsid w:val="004A37F2"/>
    <w:rsid w:val="004A7A6F"/>
    <w:rsid w:val="004B2727"/>
    <w:rsid w:val="004B3913"/>
    <w:rsid w:val="004B5947"/>
    <w:rsid w:val="004B59DE"/>
    <w:rsid w:val="004B5EBF"/>
    <w:rsid w:val="004B6A32"/>
    <w:rsid w:val="004C38FF"/>
    <w:rsid w:val="004D14F0"/>
    <w:rsid w:val="004D1844"/>
    <w:rsid w:val="004D2DA5"/>
    <w:rsid w:val="004D38A5"/>
    <w:rsid w:val="004E1FFA"/>
    <w:rsid w:val="004E67F2"/>
    <w:rsid w:val="004E6E83"/>
    <w:rsid w:val="004F1089"/>
    <w:rsid w:val="004F25FA"/>
    <w:rsid w:val="004F31CC"/>
    <w:rsid w:val="004F4D5B"/>
    <w:rsid w:val="004F4EAD"/>
    <w:rsid w:val="004F7D05"/>
    <w:rsid w:val="00500341"/>
    <w:rsid w:val="0050599A"/>
    <w:rsid w:val="00510AA9"/>
    <w:rsid w:val="005114EA"/>
    <w:rsid w:val="00511D6C"/>
    <w:rsid w:val="00514608"/>
    <w:rsid w:val="0051551C"/>
    <w:rsid w:val="005216A7"/>
    <w:rsid w:val="00524618"/>
    <w:rsid w:val="00526395"/>
    <w:rsid w:val="0052640C"/>
    <w:rsid w:val="00535CCD"/>
    <w:rsid w:val="00535E66"/>
    <w:rsid w:val="00536574"/>
    <w:rsid w:val="00537ED8"/>
    <w:rsid w:val="00540762"/>
    <w:rsid w:val="00546187"/>
    <w:rsid w:val="00553703"/>
    <w:rsid w:val="00555E1B"/>
    <w:rsid w:val="005619EC"/>
    <w:rsid w:val="00564BF9"/>
    <w:rsid w:val="00567C60"/>
    <w:rsid w:val="00574032"/>
    <w:rsid w:val="00580576"/>
    <w:rsid w:val="005808B1"/>
    <w:rsid w:val="00582B25"/>
    <w:rsid w:val="00583148"/>
    <w:rsid w:val="005850AD"/>
    <w:rsid w:val="005865C3"/>
    <w:rsid w:val="00586E81"/>
    <w:rsid w:val="00595B98"/>
    <w:rsid w:val="005963E9"/>
    <w:rsid w:val="00596C2F"/>
    <w:rsid w:val="005A1B1E"/>
    <w:rsid w:val="005A2F17"/>
    <w:rsid w:val="005A4D86"/>
    <w:rsid w:val="005B2A7E"/>
    <w:rsid w:val="005B50C2"/>
    <w:rsid w:val="005B7A0B"/>
    <w:rsid w:val="005C04A0"/>
    <w:rsid w:val="005C1EB0"/>
    <w:rsid w:val="005C591E"/>
    <w:rsid w:val="005C7F53"/>
    <w:rsid w:val="005D0521"/>
    <w:rsid w:val="005D2599"/>
    <w:rsid w:val="005D7A03"/>
    <w:rsid w:val="005E28D7"/>
    <w:rsid w:val="005E2E52"/>
    <w:rsid w:val="005F112D"/>
    <w:rsid w:val="005F281E"/>
    <w:rsid w:val="005F38D5"/>
    <w:rsid w:val="005F3EB0"/>
    <w:rsid w:val="005F5C77"/>
    <w:rsid w:val="005F6BBE"/>
    <w:rsid w:val="005F79BE"/>
    <w:rsid w:val="00605B8C"/>
    <w:rsid w:val="0061054B"/>
    <w:rsid w:val="00614468"/>
    <w:rsid w:val="006160D8"/>
    <w:rsid w:val="00626272"/>
    <w:rsid w:val="00631333"/>
    <w:rsid w:val="00635EEB"/>
    <w:rsid w:val="00636459"/>
    <w:rsid w:val="0064089E"/>
    <w:rsid w:val="00641E8E"/>
    <w:rsid w:val="00646AED"/>
    <w:rsid w:val="00647E16"/>
    <w:rsid w:val="00650B29"/>
    <w:rsid w:val="00650F95"/>
    <w:rsid w:val="00670665"/>
    <w:rsid w:val="00674800"/>
    <w:rsid w:val="00676036"/>
    <w:rsid w:val="00677006"/>
    <w:rsid w:val="00677B5B"/>
    <w:rsid w:val="00677D15"/>
    <w:rsid w:val="006800B6"/>
    <w:rsid w:val="00686F6F"/>
    <w:rsid w:val="00693D02"/>
    <w:rsid w:val="00696A8A"/>
    <w:rsid w:val="0069722A"/>
    <w:rsid w:val="0069763A"/>
    <w:rsid w:val="006A3264"/>
    <w:rsid w:val="006A7AEB"/>
    <w:rsid w:val="006B7CE7"/>
    <w:rsid w:val="006C3C7B"/>
    <w:rsid w:val="006D1160"/>
    <w:rsid w:val="006D24A1"/>
    <w:rsid w:val="006D62DF"/>
    <w:rsid w:val="006D7648"/>
    <w:rsid w:val="006E3554"/>
    <w:rsid w:val="006F1DAB"/>
    <w:rsid w:val="006F39A7"/>
    <w:rsid w:val="006F3E97"/>
    <w:rsid w:val="0070749A"/>
    <w:rsid w:val="007109C0"/>
    <w:rsid w:val="0071231F"/>
    <w:rsid w:val="00715457"/>
    <w:rsid w:val="0071729E"/>
    <w:rsid w:val="00720CC1"/>
    <w:rsid w:val="007227D9"/>
    <w:rsid w:val="00723567"/>
    <w:rsid w:val="00724851"/>
    <w:rsid w:val="0073016A"/>
    <w:rsid w:val="007302DF"/>
    <w:rsid w:val="0073096B"/>
    <w:rsid w:val="0073164C"/>
    <w:rsid w:val="00741AD0"/>
    <w:rsid w:val="007434AC"/>
    <w:rsid w:val="007475BB"/>
    <w:rsid w:val="00751DF0"/>
    <w:rsid w:val="00752092"/>
    <w:rsid w:val="00752EE7"/>
    <w:rsid w:val="00754761"/>
    <w:rsid w:val="00756B31"/>
    <w:rsid w:val="00756D26"/>
    <w:rsid w:val="00757226"/>
    <w:rsid w:val="00757688"/>
    <w:rsid w:val="00761E70"/>
    <w:rsid w:val="00766737"/>
    <w:rsid w:val="0077062F"/>
    <w:rsid w:val="007725D5"/>
    <w:rsid w:val="00773614"/>
    <w:rsid w:val="00774291"/>
    <w:rsid w:val="0077484B"/>
    <w:rsid w:val="007807AD"/>
    <w:rsid w:val="007875AD"/>
    <w:rsid w:val="00790589"/>
    <w:rsid w:val="00791CCE"/>
    <w:rsid w:val="007931C7"/>
    <w:rsid w:val="0079330F"/>
    <w:rsid w:val="00794F6F"/>
    <w:rsid w:val="007961AE"/>
    <w:rsid w:val="007964D1"/>
    <w:rsid w:val="007A194E"/>
    <w:rsid w:val="007A2643"/>
    <w:rsid w:val="007B090A"/>
    <w:rsid w:val="007B3DFB"/>
    <w:rsid w:val="007B5348"/>
    <w:rsid w:val="007B69B7"/>
    <w:rsid w:val="007C350F"/>
    <w:rsid w:val="007C5792"/>
    <w:rsid w:val="007D18A6"/>
    <w:rsid w:val="007D6974"/>
    <w:rsid w:val="007D6D06"/>
    <w:rsid w:val="007D6DF0"/>
    <w:rsid w:val="007E05A6"/>
    <w:rsid w:val="007E4E0E"/>
    <w:rsid w:val="007F4DE9"/>
    <w:rsid w:val="0080286A"/>
    <w:rsid w:val="00803533"/>
    <w:rsid w:val="00805D3B"/>
    <w:rsid w:val="00806513"/>
    <w:rsid w:val="00806EBF"/>
    <w:rsid w:val="00811404"/>
    <w:rsid w:val="00814C08"/>
    <w:rsid w:val="008246BB"/>
    <w:rsid w:val="00825BBC"/>
    <w:rsid w:val="00827E2B"/>
    <w:rsid w:val="00832628"/>
    <w:rsid w:val="008348F9"/>
    <w:rsid w:val="008432BA"/>
    <w:rsid w:val="00843F2D"/>
    <w:rsid w:val="008440DA"/>
    <w:rsid w:val="00846583"/>
    <w:rsid w:val="008514DC"/>
    <w:rsid w:val="0085592F"/>
    <w:rsid w:val="00855BF7"/>
    <w:rsid w:val="00856D84"/>
    <w:rsid w:val="00857EAF"/>
    <w:rsid w:val="0086000C"/>
    <w:rsid w:val="00861581"/>
    <w:rsid w:val="00863CF5"/>
    <w:rsid w:val="00870C5C"/>
    <w:rsid w:val="0087499F"/>
    <w:rsid w:val="0087595B"/>
    <w:rsid w:val="00881C60"/>
    <w:rsid w:val="00883AA9"/>
    <w:rsid w:val="00892DF0"/>
    <w:rsid w:val="008A50F6"/>
    <w:rsid w:val="008A5785"/>
    <w:rsid w:val="008B0210"/>
    <w:rsid w:val="008C0B04"/>
    <w:rsid w:val="008C35BB"/>
    <w:rsid w:val="008C3835"/>
    <w:rsid w:val="008C417E"/>
    <w:rsid w:val="008C4266"/>
    <w:rsid w:val="008D25D2"/>
    <w:rsid w:val="008E05A0"/>
    <w:rsid w:val="008E2464"/>
    <w:rsid w:val="008E4028"/>
    <w:rsid w:val="008E4927"/>
    <w:rsid w:val="008F2308"/>
    <w:rsid w:val="008F4763"/>
    <w:rsid w:val="008F7D68"/>
    <w:rsid w:val="00901886"/>
    <w:rsid w:val="0090598C"/>
    <w:rsid w:val="009061D2"/>
    <w:rsid w:val="00911917"/>
    <w:rsid w:val="00912F93"/>
    <w:rsid w:val="00917DA2"/>
    <w:rsid w:val="00921C5B"/>
    <w:rsid w:val="00931DC4"/>
    <w:rsid w:val="00934BEF"/>
    <w:rsid w:val="0094521C"/>
    <w:rsid w:val="00945247"/>
    <w:rsid w:val="0094755B"/>
    <w:rsid w:val="00951150"/>
    <w:rsid w:val="00951461"/>
    <w:rsid w:val="009514AB"/>
    <w:rsid w:val="00951D8B"/>
    <w:rsid w:val="00951E6D"/>
    <w:rsid w:val="00952914"/>
    <w:rsid w:val="00954924"/>
    <w:rsid w:val="00954EDE"/>
    <w:rsid w:val="009741DC"/>
    <w:rsid w:val="00975F4A"/>
    <w:rsid w:val="00981D0C"/>
    <w:rsid w:val="00982E25"/>
    <w:rsid w:val="009831D5"/>
    <w:rsid w:val="009873B6"/>
    <w:rsid w:val="00990751"/>
    <w:rsid w:val="00993807"/>
    <w:rsid w:val="00995752"/>
    <w:rsid w:val="0099667E"/>
    <w:rsid w:val="00997AEA"/>
    <w:rsid w:val="009A023A"/>
    <w:rsid w:val="009A139B"/>
    <w:rsid w:val="009A6E1A"/>
    <w:rsid w:val="009B76F3"/>
    <w:rsid w:val="009C1BDF"/>
    <w:rsid w:val="009C6566"/>
    <w:rsid w:val="009D018D"/>
    <w:rsid w:val="009D16F2"/>
    <w:rsid w:val="009D3E03"/>
    <w:rsid w:val="009D4300"/>
    <w:rsid w:val="009D44BC"/>
    <w:rsid w:val="009D5123"/>
    <w:rsid w:val="009D629E"/>
    <w:rsid w:val="009D6E60"/>
    <w:rsid w:val="009E049B"/>
    <w:rsid w:val="009E5A68"/>
    <w:rsid w:val="009E77BD"/>
    <w:rsid w:val="009E784E"/>
    <w:rsid w:val="009F0A73"/>
    <w:rsid w:val="009F14D6"/>
    <w:rsid w:val="009F3584"/>
    <w:rsid w:val="009F399E"/>
    <w:rsid w:val="00A007F8"/>
    <w:rsid w:val="00A01445"/>
    <w:rsid w:val="00A02F06"/>
    <w:rsid w:val="00A0364A"/>
    <w:rsid w:val="00A03A7A"/>
    <w:rsid w:val="00A04DDF"/>
    <w:rsid w:val="00A0531A"/>
    <w:rsid w:val="00A10370"/>
    <w:rsid w:val="00A108CD"/>
    <w:rsid w:val="00A10EAD"/>
    <w:rsid w:val="00A116E5"/>
    <w:rsid w:val="00A216E0"/>
    <w:rsid w:val="00A232F8"/>
    <w:rsid w:val="00A27C04"/>
    <w:rsid w:val="00A3106E"/>
    <w:rsid w:val="00A330A4"/>
    <w:rsid w:val="00A371A1"/>
    <w:rsid w:val="00A429A4"/>
    <w:rsid w:val="00A437FF"/>
    <w:rsid w:val="00A4487A"/>
    <w:rsid w:val="00A44CFE"/>
    <w:rsid w:val="00A4530F"/>
    <w:rsid w:val="00A56CD8"/>
    <w:rsid w:val="00A576CE"/>
    <w:rsid w:val="00A604C9"/>
    <w:rsid w:val="00A609BF"/>
    <w:rsid w:val="00A634D9"/>
    <w:rsid w:val="00A718DF"/>
    <w:rsid w:val="00A7207E"/>
    <w:rsid w:val="00A776D3"/>
    <w:rsid w:val="00A81780"/>
    <w:rsid w:val="00A84861"/>
    <w:rsid w:val="00A920C7"/>
    <w:rsid w:val="00A9214E"/>
    <w:rsid w:val="00A94A62"/>
    <w:rsid w:val="00A9566E"/>
    <w:rsid w:val="00A96B9C"/>
    <w:rsid w:val="00AA1035"/>
    <w:rsid w:val="00AA2743"/>
    <w:rsid w:val="00AB0B84"/>
    <w:rsid w:val="00AB1162"/>
    <w:rsid w:val="00AB1C1C"/>
    <w:rsid w:val="00AB3C35"/>
    <w:rsid w:val="00AB58D3"/>
    <w:rsid w:val="00AC0EE6"/>
    <w:rsid w:val="00AC15B8"/>
    <w:rsid w:val="00AD7918"/>
    <w:rsid w:val="00AE1215"/>
    <w:rsid w:val="00AE6DC5"/>
    <w:rsid w:val="00AF2A47"/>
    <w:rsid w:val="00AF2D7E"/>
    <w:rsid w:val="00B01065"/>
    <w:rsid w:val="00B02F1E"/>
    <w:rsid w:val="00B06E4D"/>
    <w:rsid w:val="00B12287"/>
    <w:rsid w:val="00B12902"/>
    <w:rsid w:val="00B265CD"/>
    <w:rsid w:val="00B27EB7"/>
    <w:rsid w:val="00B35373"/>
    <w:rsid w:val="00B4415C"/>
    <w:rsid w:val="00B50053"/>
    <w:rsid w:val="00B5396B"/>
    <w:rsid w:val="00B54C0D"/>
    <w:rsid w:val="00B57B10"/>
    <w:rsid w:val="00B60C5F"/>
    <w:rsid w:val="00B61C49"/>
    <w:rsid w:val="00B62686"/>
    <w:rsid w:val="00B65A2A"/>
    <w:rsid w:val="00B65C05"/>
    <w:rsid w:val="00B65E45"/>
    <w:rsid w:val="00B70304"/>
    <w:rsid w:val="00B74A61"/>
    <w:rsid w:val="00B75001"/>
    <w:rsid w:val="00B75D5E"/>
    <w:rsid w:val="00B764CC"/>
    <w:rsid w:val="00B76EF2"/>
    <w:rsid w:val="00B779DD"/>
    <w:rsid w:val="00B8237D"/>
    <w:rsid w:val="00B84F13"/>
    <w:rsid w:val="00B90D11"/>
    <w:rsid w:val="00B91D52"/>
    <w:rsid w:val="00B9599F"/>
    <w:rsid w:val="00BA0762"/>
    <w:rsid w:val="00BA1140"/>
    <w:rsid w:val="00BA2749"/>
    <w:rsid w:val="00BB05FA"/>
    <w:rsid w:val="00BB13F0"/>
    <w:rsid w:val="00BB2981"/>
    <w:rsid w:val="00BB641B"/>
    <w:rsid w:val="00BB6642"/>
    <w:rsid w:val="00BB6832"/>
    <w:rsid w:val="00BC446E"/>
    <w:rsid w:val="00BC6624"/>
    <w:rsid w:val="00BD56C5"/>
    <w:rsid w:val="00BD5B9E"/>
    <w:rsid w:val="00BD60AE"/>
    <w:rsid w:val="00BD6AE1"/>
    <w:rsid w:val="00BE4206"/>
    <w:rsid w:val="00BE572B"/>
    <w:rsid w:val="00BF1524"/>
    <w:rsid w:val="00BF23DD"/>
    <w:rsid w:val="00BF5520"/>
    <w:rsid w:val="00C03FE8"/>
    <w:rsid w:val="00C06CA7"/>
    <w:rsid w:val="00C14571"/>
    <w:rsid w:val="00C21DD7"/>
    <w:rsid w:val="00C22011"/>
    <w:rsid w:val="00C239A2"/>
    <w:rsid w:val="00C2559C"/>
    <w:rsid w:val="00C32E2A"/>
    <w:rsid w:val="00C357D8"/>
    <w:rsid w:val="00C36871"/>
    <w:rsid w:val="00C47540"/>
    <w:rsid w:val="00C47EEC"/>
    <w:rsid w:val="00C503DE"/>
    <w:rsid w:val="00C51756"/>
    <w:rsid w:val="00C53ED1"/>
    <w:rsid w:val="00C540EE"/>
    <w:rsid w:val="00C54502"/>
    <w:rsid w:val="00C5542E"/>
    <w:rsid w:val="00C64F14"/>
    <w:rsid w:val="00C70EC5"/>
    <w:rsid w:val="00C75ED0"/>
    <w:rsid w:val="00C808F8"/>
    <w:rsid w:val="00C8151A"/>
    <w:rsid w:val="00C861CC"/>
    <w:rsid w:val="00C972DD"/>
    <w:rsid w:val="00CA1533"/>
    <w:rsid w:val="00CA23B7"/>
    <w:rsid w:val="00CB0250"/>
    <w:rsid w:val="00CB4437"/>
    <w:rsid w:val="00CB5B1A"/>
    <w:rsid w:val="00CC17C5"/>
    <w:rsid w:val="00CC671C"/>
    <w:rsid w:val="00CC76E2"/>
    <w:rsid w:val="00CE03F6"/>
    <w:rsid w:val="00CE4F36"/>
    <w:rsid w:val="00CF0AB3"/>
    <w:rsid w:val="00CF0F37"/>
    <w:rsid w:val="00CF1988"/>
    <w:rsid w:val="00CF1D82"/>
    <w:rsid w:val="00CF29E2"/>
    <w:rsid w:val="00CF3244"/>
    <w:rsid w:val="00D01097"/>
    <w:rsid w:val="00D01EB9"/>
    <w:rsid w:val="00D13622"/>
    <w:rsid w:val="00D15ECF"/>
    <w:rsid w:val="00D172B8"/>
    <w:rsid w:val="00D24BF7"/>
    <w:rsid w:val="00D25490"/>
    <w:rsid w:val="00D26873"/>
    <w:rsid w:val="00D3222C"/>
    <w:rsid w:val="00D33FEE"/>
    <w:rsid w:val="00D4280D"/>
    <w:rsid w:val="00D53D60"/>
    <w:rsid w:val="00D54B71"/>
    <w:rsid w:val="00D565CD"/>
    <w:rsid w:val="00D60458"/>
    <w:rsid w:val="00D604C1"/>
    <w:rsid w:val="00D709F1"/>
    <w:rsid w:val="00D73A66"/>
    <w:rsid w:val="00D74F0D"/>
    <w:rsid w:val="00D759E6"/>
    <w:rsid w:val="00D771F8"/>
    <w:rsid w:val="00D7755D"/>
    <w:rsid w:val="00D812AD"/>
    <w:rsid w:val="00D81B5D"/>
    <w:rsid w:val="00D866DF"/>
    <w:rsid w:val="00D86B8F"/>
    <w:rsid w:val="00D90846"/>
    <w:rsid w:val="00D9288F"/>
    <w:rsid w:val="00D93CFC"/>
    <w:rsid w:val="00D9457B"/>
    <w:rsid w:val="00D960F2"/>
    <w:rsid w:val="00DA1D1E"/>
    <w:rsid w:val="00DA7444"/>
    <w:rsid w:val="00DB65D2"/>
    <w:rsid w:val="00DC2D92"/>
    <w:rsid w:val="00DD47F4"/>
    <w:rsid w:val="00DD55B2"/>
    <w:rsid w:val="00DF0110"/>
    <w:rsid w:val="00DF0FBD"/>
    <w:rsid w:val="00DF1B3D"/>
    <w:rsid w:val="00DF1D40"/>
    <w:rsid w:val="00E018E4"/>
    <w:rsid w:val="00E01ADB"/>
    <w:rsid w:val="00E0715A"/>
    <w:rsid w:val="00E11C19"/>
    <w:rsid w:val="00E133CD"/>
    <w:rsid w:val="00E1391B"/>
    <w:rsid w:val="00E14D25"/>
    <w:rsid w:val="00E2126B"/>
    <w:rsid w:val="00E34D67"/>
    <w:rsid w:val="00E3577C"/>
    <w:rsid w:val="00E4451B"/>
    <w:rsid w:val="00E45B03"/>
    <w:rsid w:val="00E54952"/>
    <w:rsid w:val="00E54ADE"/>
    <w:rsid w:val="00E65A27"/>
    <w:rsid w:val="00E662BF"/>
    <w:rsid w:val="00E677AB"/>
    <w:rsid w:val="00E74A29"/>
    <w:rsid w:val="00E82B0A"/>
    <w:rsid w:val="00E84BC1"/>
    <w:rsid w:val="00E86729"/>
    <w:rsid w:val="00E87A4F"/>
    <w:rsid w:val="00E90ECD"/>
    <w:rsid w:val="00E946BA"/>
    <w:rsid w:val="00E960DE"/>
    <w:rsid w:val="00E96304"/>
    <w:rsid w:val="00EA670B"/>
    <w:rsid w:val="00EA6AF1"/>
    <w:rsid w:val="00EB1141"/>
    <w:rsid w:val="00EB3A47"/>
    <w:rsid w:val="00EB52A4"/>
    <w:rsid w:val="00EB5B00"/>
    <w:rsid w:val="00EB7415"/>
    <w:rsid w:val="00EC007A"/>
    <w:rsid w:val="00EC0139"/>
    <w:rsid w:val="00EC04DF"/>
    <w:rsid w:val="00EC298A"/>
    <w:rsid w:val="00EC575D"/>
    <w:rsid w:val="00EC5B8C"/>
    <w:rsid w:val="00ED1377"/>
    <w:rsid w:val="00ED2BC3"/>
    <w:rsid w:val="00ED6789"/>
    <w:rsid w:val="00EE51E6"/>
    <w:rsid w:val="00EE6A74"/>
    <w:rsid w:val="00EE77CF"/>
    <w:rsid w:val="00EF0B4C"/>
    <w:rsid w:val="00EF16E1"/>
    <w:rsid w:val="00F0482C"/>
    <w:rsid w:val="00F05F53"/>
    <w:rsid w:val="00F072BD"/>
    <w:rsid w:val="00F10552"/>
    <w:rsid w:val="00F10D59"/>
    <w:rsid w:val="00F136E0"/>
    <w:rsid w:val="00F17369"/>
    <w:rsid w:val="00F23C3F"/>
    <w:rsid w:val="00F33579"/>
    <w:rsid w:val="00F33F32"/>
    <w:rsid w:val="00F36854"/>
    <w:rsid w:val="00F4011B"/>
    <w:rsid w:val="00F415E2"/>
    <w:rsid w:val="00F44E17"/>
    <w:rsid w:val="00F474CA"/>
    <w:rsid w:val="00F559AA"/>
    <w:rsid w:val="00F55D1A"/>
    <w:rsid w:val="00F64D37"/>
    <w:rsid w:val="00F73EE5"/>
    <w:rsid w:val="00F74336"/>
    <w:rsid w:val="00F86E94"/>
    <w:rsid w:val="00F966B5"/>
    <w:rsid w:val="00F96B2B"/>
    <w:rsid w:val="00F96BBF"/>
    <w:rsid w:val="00F97621"/>
    <w:rsid w:val="00FA474A"/>
    <w:rsid w:val="00FA4F2A"/>
    <w:rsid w:val="00FA6099"/>
    <w:rsid w:val="00FB0781"/>
    <w:rsid w:val="00FB3601"/>
    <w:rsid w:val="00FB5F9E"/>
    <w:rsid w:val="00FC0B85"/>
    <w:rsid w:val="00FC2FDC"/>
    <w:rsid w:val="00FC6570"/>
    <w:rsid w:val="00FD7D0D"/>
    <w:rsid w:val="00FE035B"/>
    <w:rsid w:val="00FE3D79"/>
    <w:rsid w:val="00FE3FF8"/>
    <w:rsid w:val="00FF127F"/>
    <w:rsid w:val="00FF3182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07240D5"/>
  <w15:docId w15:val="{8958D8B7-DEEA-413F-9846-77692271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next w:val="Testo"/>
    <w:rsid w:val="001F3F48"/>
    <w:pPr>
      <w:spacing w:line="276" w:lineRule="auto"/>
    </w:pPr>
    <w:rPr>
      <w:rFonts w:ascii="Arial" w:hAnsi="Arial"/>
      <w:sz w:val="24"/>
      <w:szCs w:val="24"/>
    </w:rPr>
  </w:style>
  <w:style w:type="paragraph" w:styleId="Titolo1">
    <w:name w:val="heading 1"/>
    <w:aliases w:val="Titolo del comunicato"/>
    <w:basedOn w:val="Normale"/>
    <w:next w:val="Testo"/>
    <w:link w:val="Titolo1Carattere"/>
    <w:rsid w:val="00C03FE8"/>
    <w:pPr>
      <w:spacing w:after="240"/>
      <w:outlineLvl w:val="0"/>
    </w:pPr>
    <w:rPr>
      <w:b/>
      <w:bCs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Titolo del comunicato Carattere"/>
    <w:link w:val="Titolo1"/>
    <w:rsid w:val="00C03FE8"/>
    <w:rPr>
      <w:rFonts w:ascii="Arial" w:hAnsi="Arial"/>
      <w:b/>
      <w:bCs/>
      <w:sz w:val="28"/>
    </w:rPr>
  </w:style>
  <w:style w:type="paragraph" w:styleId="Intestazione">
    <w:name w:val="header"/>
    <w:basedOn w:val="Normale"/>
    <w:link w:val="IntestazioneCarattere"/>
    <w:rsid w:val="001F3F48"/>
    <w:pPr>
      <w:tabs>
        <w:tab w:val="center" w:pos="4819"/>
        <w:tab w:val="right" w:pos="9638"/>
      </w:tabs>
      <w:spacing w:line="240" w:lineRule="auto"/>
    </w:pPr>
  </w:style>
  <w:style w:type="paragraph" w:styleId="Testofumetto">
    <w:name w:val="Balloon Text"/>
    <w:basedOn w:val="Normale"/>
    <w:semiHidden/>
    <w:rsid w:val="00EF16E1"/>
    <w:rPr>
      <w:rFonts w:ascii="Tahoma" w:hAnsi="Tahoma" w:cs="Tahoma"/>
      <w:sz w:val="16"/>
      <w:szCs w:val="16"/>
    </w:rPr>
  </w:style>
  <w:style w:type="paragraph" w:customStyle="1" w:styleId="Testo">
    <w:name w:val="Testo"/>
    <w:rsid w:val="00C03FE8"/>
    <w:pPr>
      <w:spacing w:line="276" w:lineRule="auto"/>
      <w:outlineLvl w:val="2"/>
    </w:pPr>
    <w:rPr>
      <w:rFonts w:ascii="Arial" w:hAnsi="Arial"/>
      <w:sz w:val="24"/>
    </w:rPr>
  </w:style>
  <w:style w:type="paragraph" w:customStyle="1" w:styleId="Sommario">
    <w:name w:val="Sommario"/>
    <w:basedOn w:val="Testo"/>
    <w:next w:val="Testo"/>
    <w:rsid w:val="00C03FE8"/>
    <w:pPr>
      <w:spacing w:after="360"/>
      <w:outlineLvl w:val="1"/>
    </w:pPr>
    <w:rPr>
      <w:i/>
      <w:iCs/>
    </w:rPr>
  </w:style>
  <w:style w:type="character" w:customStyle="1" w:styleId="IntestazioneCarattere">
    <w:name w:val="Intestazione Carattere"/>
    <w:link w:val="Intestazione"/>
    <w:rsid w:val="001F3F48"/>
    <w:rPr>
      <w:rFonts w:ascii="Arial" w:hAnsi="Arial"/>
      <w:sz w:val="24"/>
      <w:szCs w:val="24"/>
    </w:rPr>
  </w:style>
  <w:style w:type="paragraph" w:customStyle="1" w:styleId="LuogoeData">
    <w:name w:val="Luogo e Data"/>
    <w:basedOn w:val="Testo"/>
    <w:next w:val="Testo"/>
    <w:qFormat/>
    <w:rsid w:val="00D9288F"/>
    <w:pPr>
      <w:spacing w:before="480" w:after="720" w:line="240" w:lineRule="auto"/>
      <w:jc w:val="right"/>
    </w:pPr>
  </w:style>
  <w:style w:type="paragraph" w:styleId="Pidipagina">
    <w:name w:val="footer"/>
    <w:basedOn w:val="Normale"/>
    <w:link w:val="PidipaginaCarattere"/>
    <w:uiPriority w:val="99"/>
    <w:rsid w:val="001F3F48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link w:val="Pidipagina"/>
    <w:uiPriority w:val="99"/>
    <w:rsid w:val="001F3F48"/>
    <w:rPr>
      <w:rFonts w:ascii="Arial" w:hAnsi="Arial"/>
      <w:sz w:val="24"/>
      <w:szCs w:val="24"/>
    </w:rPr>
  </w:style>
  <w:style w:type="character" w:styleId="Collegamentoipertestuale">
    <w:name w:val="Hyperlink"/>
    <w:unhideWhenUsed/>
    <w:rsid w:val="00380147"/>
    <w:rPr>
      <w:color w:val="0000FF"/>
      <w:u w:val="single"/>
    </w:rPr>
  </w:style>
  <w:style w:type="paragraph" w:styleId="Testonormale">
    <w:name w:val="Plain Text"/>
    <w:basedOn w:val="Normale"/>
    <w:link w:val="TestonormaleCarattere"/>
    <w:uiPriority w:val="99"/>
    <w:unhideWhenUsed/>
    <w:rsid w:val="008F2308"/>
    <w:pPr>
      <w:spacing w:line="240" w:lineRule="auto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F2308"/>
    <w:rPr>
      <w:rFonts w:ascii="Calibri" w:eastAsiaTheme="minorHAnsi" w:hAnsi="Calibri" w:cstheme="minorBidi"/>
      <w:sz w:val="22"/>
      <w:szCs w:val="21"/>
      <w:lang w:eastAsia="en-US"/>
    </w:rPr>
  </w:style>
  <w:style w:type="paragraph" w:styleId="NormaleWeb">
    <w:name w:val="Normal (Web)"/>
    <w:basedOn w:val="Normale"/>
    <w:uiPriority w:val="99"/>
    <w:unhideWhenUsed/>
    <w:rsid w:val="00453A41"/>
    <w:pPr>
      <w:spacing w:after="150" w:line="240" w:lineRule="auto"/>
    </w:pPr>
    <w:rPr>
      <w:rFonts w:ascii="Times New Roman" w:hAnsi="Times New Roma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53A41"/>
    <w:pPr>
      <w:spacing w:line="240" w:lineRule="auto"/>
      <w:jc w:val="center"/>
    </w:pPr>
    <w:rPr>
      <w:b/>
      <w:sz w:val="44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53A41"/>
    <w:rPr>
      <w:rFonts w:ascii="Arial" w:hAnsi="Arial"/>
      <w:b/>
      <w:sz w:val="44"/>
    </w:rPr>
  </w:style>
  <w:style w:type="paragraph" w:customStyle="1" w:styleId="gmail-p4">
    <w:name w:val="gmail-p4"/>
    <w:basedOn w:val="Normale"/>
    <w:rsid w:val="00453A41"/>
    <w:pPr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Corpo">
    <w:name w:val="Corpo"/>
    <w:rsid w:val="00693D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14:textOutline w14:w="0" w14:cap="flat" w14:cmpd="sng" w14:algn="ctr">
        <w14:noFill/>
        <w14:prstDash w14:val="solid"/>
        <w14:bevel/>
      </w14:textOutline>
    </w:rPr>
  </w:style>
  <w:style w:type="character" w:styleId="Menzionenonrisolta">
    <w:name w:val="Unresolved Mention"/>
    <w:basedOn w:val="Carpredefinitoparagrafo"/>
    <w:uiPriority w:val="99"/>
    <w:semiHidden/>
    <w:unhideWhenUsed/>
    <w:rsid w:val="00757226"/>
    <w:rPr>
      <w:color w:val="605E5C"/>
      <w:shd w:val="clear" w:color="auto" w:fill="E1DFDD"/>
    </w:rPr>
  </w:style>
  <w:style w:type="paragraph" w:styleId="Paragrafoelenco">
    <w:name w:val="List Paragraph"/>
    <w:basedOn w:val="Normale"/>
    <w:qFormat/>
    <w:rsid w:val="00616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basedOn w:val="Normale"/>
    <w:rsid w:val="00982E25"/>
    <w:pPr>
      <w:spacing w:after="160" w:line="252" w:lineRule="auto"/>
    </w:pPr>
    <w:rPr>
      <w:rFonts w:ascii="Calibri" w:eastAsiaTheme="minorHAns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5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59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08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03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01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746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00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700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687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0185692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439685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995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9682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3442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699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2249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2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970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0345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1399129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512129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68878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04586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68907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7764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86509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63448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09319584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031030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6479240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49475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6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mafaro\Desktop\CARTA%20INTESTATA%202013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CCABA-8565-4AF2-9F6B-FF9BEFB1E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2013</Template>
  <TotalTime>1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"[Luogo]" , "[Data]"</vt:lpstr>
    </vt:vector>
  </TitlesOfParts>
  <Company>Agile srl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"[Luogo]" , "[Data]"</dc:title>
  <dc:creator>Mafaro Giuseppe</dc:creator>
  <cp:lastModifiedBy>Nuccia Nicoletti</cp:lastModifiedBy>
  <cp:revision>2</cp:revision>
  <cp:lastPrinted>2020-01-14T18:03:00Z</cp:lastPrinted>
  <dcterms:created xsi:type="dcterms:W3CDTF">2021-04-11T09:53:00Z</dcterms:created>
  <dcterms:modified xsi:type="dcterms:W3CDTF">2021-04-11T09:53:00Z</dcterms:modified>
</cp:coreProperties>
</file>